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99" w:type="dxa"/>
        <w:tblInd w:w="-28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112"/>
        <w:gridCol w:w="492"/>
        <w:gridCol w:w="6595"/>
      </w:tblGrid>
      <w:tr w:rsidR="000629D5" w14:paraId="50742804" w14:textId="77777777" w:rsidTr="00542B70">
        <w:trPr>
          <w:trHeight w:val="4032"/>
        </w:trPr>
        <w:tc>
          <w:tcPr>
            <w:tcW w:w="4112" w:type="dxa"/>
            <w:vAlign w:val="bottom"/>
          </w:tcPr>
          <w:p w14:paraId="28F6D1AE" w14:textId="14E45DAA" w:rsidR="000629D5" w:rsidRDefault="00992B91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7E9FC3B" wp14:editId="421C4356">
                  <wp:extent cx="2371725" cy="2320925"/>
                  <wp:effectExtent l="0" t="0" r="9525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14:paraId="1FD6BD48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595" w:type="dxa"/>
            <w:vMerge w:val="restart"/>
            <w:vAlign w:val="center"/>
          </w:tcPr>
          <w:p w14:paraId="57E0C175" w14:textId="1CF75C8A" w:rsidR="003A4F38" w:rsidRPr="00D8250A" w:rsidRDefault="003A4F38" w:rsidP="00A13077">
            <w:pPr>
              <w:pStyle w:val="Ttulo2"/>
            </w:pPr>
            <w:r w:rsidRPr="00D8250A">
              <w:t>DATOS FISCALES</w:t>
            </w:r>
          </w:p>
          <w:p w14:paraId="1D6F7506" w14:textId="53E01DB6" w:rsidR="00992B91" w:rsidRPr="00675405" w:rsidRDefault="00992B91" w:rsidP="003A4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675405">
              <w:rPr>
                <w:b/>
                <w:bCs/>
                <w:sz w:val="24"/>
                <w:szCs w:val="24"/>
              </w:rPr>
              <w:t>DIANA BERENICE LOPEZ GOMEZ</w:t>
            </w:r>
          </w:p>
          <w:p w14:paraId="1B27BE6A" w14:textId="5425AA2D" w:rsidR="00992B91" w:rsidRPr="00675405" w:rsidRDefault="003A4F38" w:rsidP="003A4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675405">
              <w:rPr>
                <w:b/>
                <w:bCs/>
                <w:sz w:val="24"/>
                <w:szCs w:val="24"/>
              </w:rPr>
              <w:t>RFC: LOGD850426E84</w:t>
            </w:r>
          </w:p>
          <w:p w14:paraId="673816F2" w14:textId="1D115A8E" w:rsidR="003A4F38" w:rsidRPr="00675405" w:rsidRDefault="003A4F38" w:rsidP="003A4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675405">
              <w:rPr>
                <w:b/>
                <w:bCs/>
                <w:sz w:val="24"/>
                <w:szCs w:val="24"/>
              </w:rPr>
              <w:t>BLVD. MIGUEL ALEMAN 526</w:t>
            </w:r>
          </w:p>
          <w:p w14:paraId="3DCBB561" w14:textId="2156D436" w:rsidR="003A4F38" w:rsidRPr="00675405" w:rsidRDefault="003A4F38" w:rsidP="003A4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675405">
              <w:rPr>
                <w:b/>
                <w:bCs/>
                <w:sz w:val="24"/>
                <w:szCs w:val="24"/>
              </w:rPr>
              <w:t>C.P 37000</w:t>
            </w:r>
          </w:p>
          <w:p w14:paraId="1B17DA1C" w14:textId="2D467304" w:rsidR="003A4F38" w:rsidRPr="00675405" w:rsidRDefault="003A4F38" w:rsidP="003A4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675405">
              <w:rPr>
                <w:b/>
                <w:bCs/>
                <w:sz w:val="24"/>
                <w:szCs w:val="24"/>
              </w:rPr>
              <w:t>LEON GUANAJUATO</w:t>
            </w:r>
          </w:p>
          <w:p w14:paraId="25A4951F" w14:textId="2B6D598E" w:rsidR="003A4F38" w:rsidRPr="00675405" w:rsidRDefault="003A4F38" w:rsidP="003A4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675405">
              <w:rPr>
                <w:b/>
                <w:bCs/>
                <w:sz w:val="24"/>
                <w:szCs w:val="24"/>
              </w:rPr>
              <w:t>CORREO: ferreteria@leondebronce.com</w:t>
            </w:r>
          </w:p>
          <w:p w14:paraId="1B34CE6E" w14:textId="23387AB2" w:rsidR="003A4F38" w:rsidRPr="00E301BB" w:rsidRDefault="003A4F38" w:rsidP="003A4F38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305B8C65" w14:textId="5BB6982F" w:rsidR="003A4F38" w:rsidRDefault="003A4F38" w:rsidP="003A4F38">
            <w:pPr>
              <w:spacing w:after="0"/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7A511E">
              <w:rPr>
                <w:b/>
                <w:bCs/>
                <w:color w:val="000000" w:themeColor="text1"/>
                <w:sz w:val="36"/>
                <w:szCs w:val="36"/>
              </w:rPr>
              <w:t>BANORTE</w:t>
            </w:r>
          </w:p>
          <w:p w14:paraId="06F92BAE" w14:textId="77777777" w:rsidR="007A511E" w:rsidRPr="007A511E" w:rsidRDefault="007A511E" w:rsidP="003A4F38">
            <w:pPr>
              <w:spacing w:after="0"/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69766457" w14:textId="3AFB52B4" w:rsidR="00542B70" w:rsidRPr="008A07E2" w:rsidRDefault="00542B70" w:rsidP="00542B70">
            <w:pPr>
              <w:spacing w:after="0"/>
              <w:rPr>
                <w:b/>
                <w:bCs/>
                <w:sz w:val="28"/>
                <w:szCs w:val="28"/>
              </w:rPr>
            </w:pPr>
            <w:r w:rsidRPr="008A07E2">
              <w:rPr>
                <w:b/>
                <w:bCs/>
                <w:sz w:val="28"/>
                <w:szCs w:val="28"/>
              </w:rPr>
              <w:t xml:space="preserve">Transferencia: </w:t>
            </w:r>
          </w:p>
          <w:p w14:paraId="54861996" w14:textId="56A0A505" w:rsidR="003A4F38" w:rsidRPr="008A07E2" w:rsidRDefault="003A4F38" w:rsidP="00542B70">
            <w:pPr>
              <w:spacing w:after="0"/>
              <w:rPr>
                <w:sz w:val="28"/>
                <w:szCs w:val="28"/>
              </w:rPr>
            </w:pPr>
            <w:r w:rsidRPr="008A07E2">
              <w:rPr>
                <w:sz w:val="28"/>
                <w:szCs w:val="28"/>
              </w:rPr>
              <w:t>Clave interbancaria: 072 225 0112 058</w:t>
            </w:r>
            <w:r w:rsidR="00542B70" w:rsidRPr="008A07E2">
              <w:rPr>
                <w:sz w:val="28"/>
                <w:szCs w:val="28"/>
              </w:rPr>
              <w:t>0</w:t>
            </w:r>
            <w:r w:rsidRPr="008A07E2">
              <w:rPr>
                <w:sz w:val="28"/>
                <w:szCs w:val="28"/>
              </w:rPr>
              <w:t xml:space="preserve"> 8032</w:t>
            </w:r>
          </w:p>
          <w:p w14:paraId="6BE7A4A7" w14:textId="6EBB427A" w:rsidR="00542B70" w:rsidRPr="008A07E2" w:rsidRDefault="00542B70" w:rsidP="00542B70">
            <w:pPr>
              <w:spacing w:after="0"/>
              <w:rPr>
                <w:b/>
                <w:bCs/>
                <w:sz w:val="28"/>
                <w:szCs w:val="28"/>
              </w:rPr>
            </w:pPr>
            <w:r w:rsidRPr="008A07E2">
              <w:rPr>
                <w:b/>
                <w:bCs/>
                <w:sz w:val="28"/>
                <w:szCs w:val="28"/>
              </w:rPr>
              <w:t>Ventanilla:</w:t>
            </w:r>
          </w:p>
          <w:p w14:paraId="44942B05" w14:textId="173CA269" w:rsidR="00E301BB" w:rsidRPr="006F076E" w:rsidRDefault="00542B70" w:rsidP="00542B70">
            <w:pPr>
              <w:spacing w:after="0"/>
              <w:rPr>
                <w:sz w:val="28"/>
                <w:szCs w:val="28"/>
              </w:rPr>
            </w:pPr>
            <w:r w:rsidRPr="008A07E2">
              <w:rPr>
                <w:sz w:val="28"/>
                <w:szCs w:val="28"/>
              </w:rPr>
              <w:t>Cuenta Bancaria: 112 058 0803</w:t>
            </w:r>
          </w:p>
          <w:p w14:paraId="7E8429F2" w14:textId="0F07245C" w:rsidR="00E301BB" w:rsidRPr="008A07E2" w:rsidRDefault="00542B70" w:rsidP="00542B70">
            <w:pPr>
              <w:spacing w:after="0"/>
              <w:rPr>
                <w:b/>
                <w:bCs/>
                <w:sz w:val="28"/>
                <w:szCs w:val="28"/>
              </w:rPr>
            </w:pPr>
            <w:r w:rsidRPr="008A07E2">
              <w:rPr>
                <w:b/>
                <w:bCs/>
                <w:sz w:val="28"/>
                <w:szCs w:val="28"/>
              </w:rPr>
              <w:t xml:space="preserve">Farmacia Guadalajara o </w:t>
            </w:r>
            <w:r w:rsidR="00D8250A">
              <w:rPr>
                <w:b/>
                <w:bCs/>
                <w:sz w:val="28"/>
                <w:szCs w:val="28"/>
              </w:rPr>
              <w:t>Farmacia del</w:t>
            </w:r>
            <w:r w:rsidRPr="008A07E2">
              <w:rPr>
                <w:b/>
                <w:bCs/>
                <w:sz w:val="28"/>
                <w:szCs w:val="28"/>
              </w:rPr>
              <w:t xml:space="preserve"> Ahorro</w:t>
            </w:r>
          </w:p>
          <w:p w14:paraId="2D37FD8A" w14:textId="330EF576" w:rsidR="00542B70" w:rsidRDefault="008A07E2" w:rsidP="00542B70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EB910C" wp14:editId="29FB72AF">
                  <wp:extent cx="941534" cy="3903345"/>
                  <wp:effectExtent l="4762" t="0" r="0" b="0"/>
                  <wp:docPr id="5" name="Imagen 5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texto&#10;&#10;Descripción generada automáticamente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4" t="16975" r="12332" b="17779"/>
                          <a:stretch/>
                        </pic:blipFill>
                        <pic:spPr bwMode="auto">
                          <a:xfrm rot="16200000">
                            <a:off x="0" y="0"/>
                            <a:ext cx="954680" cy="3957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CB345C" w14:textId="2E6B6909" w:rsidR="00542B70" w:rsidRPr="00532DEF" w:rsidRDefault="001B763F" w:rsidP="001B763F">
            <w:pPr>
              <w:spacing w:after="0"/>
              <w:rPr>
                <w:b/>
                <w:bCs/>
                <w:sz w:val="36"/>
                <w:szCs w:val="36"/>
              </w:rPr>
            </w:pPr>
            <w:r w:rsidRPr="00532DEF">
              <w:rPr>
                <w:b/>
                <w:bCs/>
                <w:sz w:val="36"/>
                <w:szCs w:val="36"/>
              </w:rPr>
              <w:t>4915-6630-5961-5774</w:t>
            </w:r>
          </w:p>
          <w:p w14:paraId="69A9405B" w14:textId="77777777" w:rsidR="00E14B72" w:rsidRPr="00E14B72" w:rsidRDefault="00E14B72" w:rsidP="001B763F">
            <w:pPr>
              <w:spacing w:after="0"/>
              <w:rPr>
                <w:b/>
                <w:bCs/>
                <w:szCs w:val="20"/>
              </w:rPr>
            </w:pPr>
          </w:p>
          <w:p w14:paraId="7D3AB8A8" w14:textId="200D5534" w:rsidR="00E301BB" w:rsidRDefault="00E301BB" w:rsidP="00E301BB">
            <w:pPr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7A511E">
              <w:rPr>
                <w:b/>
                <w:bCs/>
                <w:sz w:val="36"/>
                <w:szCs w:val="36"/>
              </w:rPr>
              <w:t>Depósitos en OXXO</w:t>
            </w:r>
          </w:p>
          <w:p w14:paraId="3A8A7F10" w14:textId="77777777" w:rsidR="007A511E" w:rsidRPr="007A511E" w:rsidRDefault="007A511E" w:rsidP="00E301BB">
            <w:pPr>
              <w:spacing w:after="0"/>
              <w:jc w:val="center"/>
              <w:rPr>
                <w:b/>
                <w:bCs/>
                <w:sz w:val="36"/>
                <w:szCs w:val="36"/>
              </w:rPr>
            </w:pPr>
          </w:p>
          <w:p w14:paraId="1B159165" w14:textId="431A673C" w:rsidR="00E301BB" w:rsidRPr="00403001" w:rsidRDefault="00D8250A" w:rsidP="00D8250A">
            <w:pPr>
              <w:spacing w:after="0"/>
              <w:rPr>
                <w:b/>
                <w:bCs/>
                <w:sz w:val="28"/>
                <w:szCs w:val="28"/>
              </w:rPr>
            </w:pPr>
            <w:r w:rsidRPr="00403001">
              <w:rPr>
                <w:b/>
                <w:bCs/>
                <w:sz w:val="28"/>
                <w:szCs w:val="28"/>
              </w:rPr>
              <w:t>Remisionado</w:t>
            </w:r>
          </w:p>
          <w:p w14:paraId="5A6A8833" w14:textId="609054A6" w:rsidR="00E301BB" w:rsidRDefault="00E301BB" w:rsidP="00E301BB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014636" wp14:editId="5365C898">
                  <wp:extent cx="878427" cy="3831749"/>
                  <wp:effectExtent l="0" t="9842" r="7302" b="7303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8" t="25196" r="19232" b="15127"/>
                          <a:stretch/>
                        </pic:blipFill>
                        <pic:spPr bwMode="auto">
                          <a:xfrm rot="16200000">
                            <a:off x="0" y="0"/>
                            <a:ext cx="903091" cy="393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C47BD" w14:textId="4FB45066" w:rsidR="00B17F71" w:rsidRPr="00532DEF" w:rsidRDefault="00E14B72" w:rsidP="00E301BB">
            <w:pPr>
              <w:spacing w:after="0"/>
              <w:rPr>
                <w:b/>
                <w:bCs/>
                <w:sz w:val="36"/>
                <w:szCs w:val="36"/>
              </w:rPr>
            </w:pPr>
            <w:r w:rsidRPr="00532DEF">
              <w:rPr>
                <w:b/>
                <w:bCs/>
                <w:sz w:val="36"/>
                <w:szCs w:val="36"/>
              </w:rPr>
              <w:t>4</w:t>
            </w:r>
            <w:r w:rsidR="00751BDE" w:rsidRPr="00532DEF">
              <w:rPr>
                <w:b/>
                <w:bCs/>
                <w:sz w:val="36"/>
                <w:szCs w:val="36"/>
              </w:rPr>
              <w:t>766-8413-7633-9597</w:t>
            </w:r>
          </w:p>
          <w:p w14:paraId="76FC28B6" w14:textId="77777777" w:rsidR="00E63346" w:rsidRPr="00841C61" w:rsidRDefault="00E63346" w:rsidP="00E63346">
            <w:pPr>
              <w:spacing w:after="0"/>
              <w:jc w:val="right"/>
              <w:rPr>
                <w:b/>
                <w:bCs/>
                <w:szCs w:val="20"/>
              </w:rPr>
            </w:pPr>
            <w:r w:rsidRPr="00841C61">
              <w:rPr>
                <w:b/>
                <w:bCs/>
                <w:szCs w:val="20"/>
              </w:rPr>
              <w:t>Confirmación del Deposito al WhatsApp:</w:t>
            </w:r>
          </w:p>
          <w:p w14:paraId="42B2B764" w14:textId="77777777" w:rsidR="00E63346" w:rsidRPr="00841C61" w:rsidRDefault="00E63346" w:rsidP="00E63346">
            <w:pPr>
              <w:spacing w:after="0"/>
              <w:jc w:val="right"/>
              <w:rPr>
                <w:b/>
                <w:bCs/>
                <w:szCs w:val="20"/>
              </w:rPr>
            </w:pPr>
            <w:r w:rsidRPr="00841C61">
              <w:rPr>
                <w:b/>
                <w:bCs/>
                <w:szCs w:val="20"/>
              </w:rPr>
              <w:t>477-538-55-12</w:t>
            </w:r>
          </w:p>
          <w:p w14:paraId="3C25B6A2" w14:textId="77777777" w:rsidR="00DE0361" w:rsidRDefault="00E63346" w:rsidP="00DD5C5C">
            <w:pPr>
              <w:spacing w:after="0"/>
              <w:jc w:val="right"/>
              <w:rPr>
                <w:b/>
                <w:bCs/>
                <w:szCs w:val="20"/>
              </w:rPr>
            </w:pPr>
            <w:r w:rsidRPr="00841C61">
              <w:rPr>
                <w:b/>
                <w:bCs/>
                <w:szCs w:val="20"/>
              </w:rPr>
              <w:t>477-909-28-55</w:t>
            </w:r>
          </w:p>
          <w:p w14:paraId="537533F5" w14:textId="77777777" w:rsidR="00F24CB9" w:rsidRDefault="00F24CB9" w:rsidP="00DD5C5C">
            <w:pPr>
              <w:spacing w:after="0"/>
              <w:jc w:val="right"/>
              <w:rPr>
                <w:b/>
                <w:bCs/>
                <w:szCs w:val="20"/>
              </w:rPr>
            </w:pPr>
          </w:p>
          <w:p w14:paraId="73AA7A96" w14:textId="77777777" w:rsidR="00F24CB9" w:rsidRDefault="00F24CB9" w:rsidP="00DD5C5C">
            <w:pPr>
              <w:spacing w:after="0"/>
              <w:jc w:val="right"/>
              <w:rPr>
                <w:b/>
                <w:bCs/>
                <w:szCs w:val="20"/>
              </w:rPr>
            </w:pPr>
          </w:p>
          <w:p w14:paraId="69B18CD9" w14:textId="77777777" w:rsidR="00F24CB9" w:rsidRDefault="00F24CB9" w:rsidP="00DD5C5C">
            <w:pPr>
              <w:spacing w:after="0"/>
              <w:jc w:val="right"/>
              <w:rPr>
                <w:b/>
                <w:bCs/>
                <w:szCs w:val="20"/>
              </w:rPr>
            </w:pPr>
          </w:p>
          <w:p w14:paraId="3BBA65C2" w14:textId="77777777" w:rsidR="00F24CB9" w:rsidRDefault="00F24CB9" w:rsidP="00DD5C5C">
            <w:pPr>
              <w:spacing w:after="0"/>
              <w:jc w:val="right"/>
              <w:rPr>
                <w:b/>
                <w:bCs/>
                <w:szCs w:val="20"/>
              </w:rPr>
            </w:pPr>
          </w:p>
          <w:p w14:paraId="6278D444" w14:textId="5B753D38" w:rsidR="00F24CB9" w:rsidRPr="00491BE3" w:rsidRDefault="00F24CB9" w:rsidP="00DD5C5C">
            <w:pPr>
              <w:spacing w:after="0"/>
              <w:jc w:val="right"/>
              <w:rPr>
                <w:b/>
                <w:bCs/>
                <w:szCs w:val="20"/>
              </w:rPr>
            </w:pPr>
          </w:p>
        </w:tc>
      </w:tr>
      <w:tr w:rsidR="000629D5" w14:paraId="29881EA8" w14:textId="77777777" w:rsidTr="00542B70">
        <w:trPr>
          <w:trHeight w:val="9504"/>
        </w:trPr>
        <w:tc>
          <w:tcPr>
            <w:tcW w:w="4112" w:type="dxa"/>
            <w:vAlign w:val="bottom"/>
          </w:tcPr>
          <w:p w14:paraId="149FA882" w14:textId="6CA473B0" w:rsidR="00992B91" w:rsidRPr="00992B91" w:rsidRDefault="00992B91" w:rsidP="00992B91">
            <w:pPr>
              <w:pStyle w:val="Ttulo"/>
              <w:rPr>
                <w:sz w:val="66"/>
                <w:szCs w:val="66"/>
              </w:rPr>
            </w:pPr>
            <w:r>
              <w:t xml:space="preserve">Cuentas </w:t>
            </w:r>
            <w:r w:rsidRPr="00992B91">
              <w:rPr>
                <w:sz w:val="66"/>
                <w:szCs w:val="66"/>
              </w:rPr>
              <w:t>Bancarias</w:t>
            </w:r>
          </w:p>
          <w:p w14:paraId="35EA39D6" w14:textId="10F3A590" w:rsidR="000629D5" w:rsidRDefault="00AB3AF0" w:rsidP="000629D5">
            <w:pPr>
              <w:pStyle w:val="Subttulo"/>
              <w:rPr>
                <w:color w:val="auto"/>
                <w:spacing w:val="1"/>
                <w:w w:val="97"/>
                <w:sz w:val="18"/>
                <w:szCs w:val="22"/>
              </w:rPr>
            </w:pPr>
            <w:r>
              <w:rPr>
                <w:spacing w:val="0"/>
                <w:w w:val="100"/>
              </w:rPr>
              <w:t>Cedis</w:t>
            </w:r>
          </w:p>
          <w:p w14:paraId="75B9A141" w14:textId="77777777" w:rsidR="000629D5" w:rsidRDefault="000629D5" w:rsidP="000629D5"/>
          <w:sdt>
            <w:sdtPr>
              <w:id w:val="-1954003311"/>
              <w:placeholder>
                <w:docPart w:val="8FFF1715992C4A9781DA66606D83E37D"/>
              </w:placeholder>
              <w:temporary/>
              <w:showingPlcHdr/>
              <w15:appearance w15:val="hidden"/>
            </w:sdtPr>
            <w:sdtEndPr/>
            <w:sdtContent>
              <w:p w14:paraId="6D6C24A2" w14:textId="77777777" w:rsidR="000629D5" w:rsidRPr="00846D4F" w:rsidRDefault="000629D5" w:rsidP="00846D4F">
                <w:pPr>
                  <w:pStyle w:val="Ttulo2"/>
                </w:pPr>
                <w:r w:rsidRPr="00846D4F">
                  <w:rPr>
                    <w:rStyle w:val="Ttulo2Car"/>
                    <w:b/>
                    <w:lang w:bidi="es-ES"/>
                  </w:rPr>
                  <w:t>CONTACTO</w:t>
                </w:r>
              </w:p>
            </w:sdtContent>
          </w:sdt>
          <w:sdt>
            <w:sdtPr>
              <w:id w:val="1111563247"/>
              <w:placeholder>
                <w:docPart w:val="86FB77A78A2E44098E7EE3713EAE63E1"/>
              </w:placeholder>
              <w:temporary/>
              <w:showingPlcHdr/>
              <w15:appearance w15:val="hidden"/>
            </w:sdtPr>
            <w:sdtEndPr/>
            <w:sdtContent>
              <w:p w14:paraId="68C65BF3" w14:textId="77777777" w:rsidR="000629D5" w:rsidRDefault="000629D5" w:rsidP="000629D5">
                <w:pPr>
                  <w:pStyle w:val="Informacindecontacto"/>
                </w:pPr>
                <w:r w:rsidRPr="004D3011">
                  <w:rPr>
                    <w:lang w:bidi="es-ES"/>
                  </w:rPr>
                  <w:t>TELÉFONO:</w:t>
                </w:r>
              </w:p>
            </w:sdtContent>
          </w:sdt>
          <w:p w14:paraId="1CC27849" w14:textId="069200F5" w:rsidR="000629D5" w:rsidRDefault="00992B91" w:rsidP="000629D5">
            <w:pPr>
              <w:pStyle w:val="Informacindecontacto"/>
            </w:pPr>
            <w:r>
              <w:t>477-962-87-41</w:t>
            </w:r>
          </w:p>
          <w:p w14:paraId="6B8D376C" w14:textId="77777777" w:rsidR="000629D5" w:rsidRPr="004D3011" w:rsidRDefault="000629D5" w:rsidP="000629D5">
            <w:pPr>
              <w:pStyle w:val="Sinespaciado"/>
            </w:pPr>
          </w:p>
          <w:sdt>
            <w:sdtPr>
              <w:id w:val="67859272"/>
              <w:placeholder>
                <w:docPart w:val="53B1465C891F4199957A2C4607D1A494"/>
              </w:placeholder>
              <w:temporary/>
              <w:showingPlcHdr/>
              <w15:appearance w15:val="hidden"/>
            </w:sdtPr>
            <w:sdtEndPr/>
            <w:sdtContent>
              <w:p w14:paraId="23941F33" w14:textId="77777777" w:rsidR="000629D5" w:rsidRDefault="000629D5" w:rsidP="000629D5">
                <w:pPr>
                  <w:pStyle w:val="Informacindecontacto"/>
                </w:pPr>
                <w:r w:rsidRPr="004D3011">
                  <w:rPr>
                    <w:lang w:bidi="es-ES"/>
                  </w:rPr>
                  <w:t>SITIO WEB:</w:t>
                </w:r>
              </w:p>
            </w:sdtContent>
          </w:sdt>
          <w:p w14:paraId="047DAFD6" w14:textId="4D710553" w:rsidR="000629D5" w:rsidRDefault="00992B91" w:rsidP="000629D5">
            <w:pPr>
              <w:pStyle w:val="Informacindecontacto"/>
            </w:pPr>
            <w:r>
              <w:t>www.leondebronce.com</w:t>
            </w:r>
          </w:p>
          <w:p w14:paraId="64CF6315" w14:textId="77777777" w:rsidR="000629D5" w:rsidRDefault="000629D5" w:rsidP="000629D5">
            <w:pPr>
              <w:pStyle w:val="Sinespaciado"/>
            </w:pPr>
          </w:p>
          <w:sdt>
            <w:sdtPr>
              <w:id w:val="-240260293"/>
              <w:placeholder>
                <w:docPart w:val="2F19AECE258D45E3BEEDB5DD831DC064"/>
              </w:placeholder>
              <w:temporary/>
              <w:showingPlcHdr/>
              <w15:appearance w15:val="hidden"/>
            </w:sdtPr>
            <w:sdtEndPr/>
            <w:sdtContent>
              <w:p w14:paraId="0318FB44" w14:textId="77777777" w:rsidR="000629D5" w:rsidRDefault="000629D5" w:rsidP="000629D5">
                <w:pPr>
                  <w:pStyle w:val="Informacindecontacto"/>
                </w:pPr>
                <w:r w:rsidRPr="004D3011">
                  <w:rPr>
                    <w:lang w:bidi="es-ES"/>
                  </w:rPr>
                  <w:t>CORREO ELECTRÓNICO:</w:t>
                </w:r>
              </w:p>
            </w:sdtContent>
          </w:sdt>
          <w:p w14:paraId="706C22FC" w14:textId="14C8EFA2" w:rsidR="000629D5" w:rsidRPr="00846D4F" w:rsidRDefault="00992B91" w:rsidP="000629D5">
            <w:pPr>
              <w:pStyle w:val="Informacindecontacto"/>
              <w:rPr>
                <w:rStyle w:val="Hipervnculo"/>
              </w:rPr>
            </w:pPr>
            <w:r>
              <w:rPr>
                <w:rStyle w:val="Hipervnculo"/>
              </w:rPr>
              <w:t>ferreteria@leondebronce.com</w:t>
            </w:r>
          </w:p>
        </w:tc>
        <w:tc>
          <w:tcPr>
            <w:tcW w:w="492" w:type="dxa"/>
          </w:tcPr>
          <w:p w14:paraId="7F872218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595" w:type="dxa"/>
            <w:vMerge/>
          </w:tcPr>
          <w:p w14:paraId="7E33EFEC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660CD87D" w14:textId="77777777" w:rsidR="0043117B" w:rsidRPr="00846D4F" w:rsidRDefault="00846D6C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B821B0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DCAA3" w14:textId="77777777" w:rsidR="00846D6C" w:rsidRDefault="00846D6C" w:rsidP="000C45FF">
      <w:r>
        <w:separator/>
      </w:r>
    </w:p>
  </w:endnote>
  <w:endnote w:type="continuationSeparator" w:id="0">
    <w:p w14:paraId="6E50F69C" w14:textId="77777777" w:rsidR="00846D6C" w:rsidRDefault="00846D6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C62FD" w14:textId="77777777" w:rsidR="00846D6C" w:rsidRDefault="00846D6C" w:rsidP="000C45FF">
      <w:r>
        <w:separator/>
      </w:r>
    </w:p>
  </w:footnote>
  <w:footnote w:type="continuationSeparator" w:id="0">
    <w:p w14:paraId="701C6157" w14:textId="77777777" w:rsidR="00846D6C" w:rsidRDefault="00846D6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90606" w14:textId="77777777" w:rsidR="000C45FF" w:rsidRDefault="000C45FF">
    <w:pPr>
      <w:pStyle w:val="Encabezado"/>
    </w:pPr>
    <w:r>
      <w:rPr>
        <w:noProof/>
        <w:lang w:bidi="es-ES"/>
      </w:rPr>
      <w:drawing>
        <wp:anchor distT="0" distB="0" distL="114300" distR="114300" simplePos="0" relativeHeight="251658240" behindDoc="1" locked="0" layoutInCell="1" allowOverlap="1" wp14:anchorId="4AFFCE47" wp14:editId="52996072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91"/>
    <w:rsid w:val="00036450"/>
    <w:rsid w:val="00061C84"/>
    <w:rsid w:val="000629D5"/>
    <w:rsid w:val="00076632"/>
    <w:rsid w:val="000C45FF"/>
    <w:rsid w:val="000E3FD1"/>
    <w:rsid w:val="000E5BEC"/>
    <w:rsid w:val="000E69A7"/>
    <w:rsid w:val="000F46E6"/>
    <w:rsid w:val="00176642"/>
    <w:rsid w:val="00180329"/>
    <w:rsid w:val="0019001F"/>
    <w:rsid w:val="001A74A5"/>
    <w:rsid w:val="001B2ABD"/>
    <w:rsid w:val="001B763F"/>
    <w:rsid w:val="001D2335"/>
    <w:rsid w:val="001E1759"/>
    <w:rsid w:val="001F1ECC"/>
    <w:rsid w:val="002400EB"/>
    <w:rsid w:val="00244620"/>
    <w:rsid w:val="00256CF7"/>
    <w:rsid w:val="002F1612"/>
    <w:rsid w:val="0030481B"/>
    <w:rsid w:val="003A4F38"/>
    <w:rsid w:val="00401597"/>
    <w:rsid w:val="00403001"/>
    <w:rsid w:val="004071FC"/>
    <w:rsid w:val="00445947"/>
    <w:rsid w:val="004813B3"/>
    <w:rsid w:val="00491BE3"/>
    <w:rsid w:val="004939B6"/>
    <w:rsid w:val="00496591"/>
    <w:rsid w:val="004C63E4"/>
    <w:rsid w:val="004D3011"/>
    <w:rsid w:val="00532DEF"/>
    <w:rsid w:val="00542B70"/>
    <w:rsid w:val="005645EE"/>
    <w:rsid w:val="005A3303"/>
    <w:rsid w:val="005D6289"/>
    <w:rsid w:val="005E39D5"/>
    <w:rsid w:val="00612544"/>
    <w:rsid w:val="00616CF9"/>
    <w:rsid w:val="0062123A"/>
    <w:rsid w:val="00646E75"/>
    <w:rsid w:val="006610D6"/>
    <w:rsid w:val="00675405"/>
    <w:rsid w:val="006771D0"/>
    <w:rsid w:val="006F076E"/>
    <w:rsid w:val="00715FCB"/>
    <w:rsid w:val="00743101"/>
    <w:rsid w:val="00751BDE"/>
    <w:rsid w:val="007637B1"/>
    <w:rsid w:val="007867A0"/>
    <w:rsid w:val="007927F5"/>
    <w:rsid w:val="007A511E"/>
    <w:rsid w:val="00802CA0"/>
    <w:rsid w:val="00846D4F"/>
    <w:rsid w:val="00846D6C"/>
    <w:rsid w:val="00896CBD"/>
    <w:rsid w:val="008A07E2"/>
    <w:rsid w:val="008C1736"/>
    <w:rsid w:val="00922D5C"/>
    <w:rsid w:val="00992B91"/>
    <w:rsid w:val="009E7C63"/>
    <w:rsid w:val="00A10A67"/>
    <w:rsid w:val="00A13077"/>
    <w:rsid w:val="00A2118D"/>
    <w:rsid w:val="00AB3AF0"/>
    <w:rsid w:val="00AD76E2"/>
    <w:rsid w:val="00B17F71"/>
    <w:rsid w:val="00B20152"/>
    <w:rsid w:val="00B70850"/>
    <w:rsid w:val="00B821B0"/>
    <w:rsid w:val="00BF3212"/>
    <w:rsid w:val="00C066B6"/>
    <w:rsid w:val="00C37BA1"/>
    <w:rsid w:val="00C4674C"/>
    <w:rsid w:val="00C506CF"/>
    <w:rsid w:val="00C66326"/>
    <w:rsid w:val="00C72BED"/>
    <w:rsid w:val="00C9578B"/>
    <w:rsid w:val="00CA562E"/>
    <w:rsid w:val="00CB2D30"/>
    <w:rsid w:val="00D2522B"/>
    <w:rsid w:val="00D8250A"/>
    <w:rsid w:val="00D82F2F"/>
    <w:rsid w:val="00DA694B"/>
    <w:rsid w:val="00DD172A"/>
    <w:rsid w:val="00DD5C5C"/>
    <w:rsid w:val="00DE0361"/>
    <w:rsid w:val="00E14B72"/>
    <w:rsid w:val="00E25A26"/>
    <w:rsid w:val="00E301BB"/>
    <w:rsid w:val="00E55D74"/>
    <w:rsid w:val="00E63346"/>
    <w:rsid w:val="00E866EC"/>
    <w:rsid w:val="00E93B74"/>
    <w:rsid w:val="00EB3A62"/>
    <w:rsid w:val="00ED2EB1"/>
    <w:rsid w:val="00F24CB9"/>
    <w:rsid w:val="00F5234D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C8C6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176642"/>
    <w:pPr>
      <w:spacing w:after="200"/>
    </w:pPr>
    <w:rPr>
      <w:sz w:val="20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E69A7"/>
    <w:rPr>
      <w:caps/>
      <w:color w:val="000000" w:themeColor="text1"/>
      <w:sz w:val="74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0E69A7"/>
    <w:rPr>
      <w:caps/>
      <w:color w:val="000000" w:themeColor="text1"/>
      <w:sz w:val="74"/>
      <w:szCs w:val="76"/>
    </w:rPr>
  </w:style>
  <w:style w:type="character" w:styleId="nfasis">
    <w:name w:val="Emphasis"/>
    <w:basedOn w:val="Fuentedeprrafopredeter"/>
    <w:uiPriority w:val="11"/>
    <w:semiHidden/>
    <w:qFormat/>
    <w:rsid w:val="00E25A26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036450"/>
  </w:style>
  <w:style w:type="character" w:customStyle="1" w:styleId="FechaCar">
    <w:name w:val="Fecha Car"/>
    <w:basedOn w:val="Fuentedeprrafopredeter"/>
    <w:link w:val="Fecha"/>
    <w:uiPriority w:val="99"/>
    <w:rsid w:val="00036450"/>
    <w:rPr>
      <w:sz w:val="18"/>
      <w:szCs w:val="22"/>
    </w:rPr>
  </w:style>
  <w:style w:type="character" w:styleId="Hipervnculo">
    <w:name w:val="Hyperlink"/>
    <w:basedOn w:val="Fuentedeprrafopredeter"/>
    <w:uiPriority w:val="99"/>
    <w:rsid w:val="00E93B74"/>
    <w:rPr>
      <w:color w:val="B85A22" w:themeColor="accent2" w:themeShade="BF"/>
      <w:u w:val="single"/>
    </w:rPr>
  </w:style>
  <w:style w:type="character" w:styleId="Mencinsinresolver">
    <w:name w:val="Unresolved Mention"/>
    <w:basedOn w:val="Fuentedeprrafopredeter"/>
    <w:uiPriority w:val="99"/>
    <w:semiHidden/>
    <w:rsid w:val="004813B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45F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45FF"/>
    <w:rPr>
      <w:sz w:val="22"/>
      <w:szCs w:val="22"/>
    </w:rPr>
  </w:style>
  <w:style w:type="table" w:styleId="Tablaconcuadrcula">
    <w:name w:val="Table Grid"/>
    <w:basedOn w:val="Tabla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B2ABD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convietas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Textogris">
    <w:name w:val="Texto gris"/>
    <w:basedOn w:val="Fuentedeprrafopredeter"/>
    <w:uiPriority w:val="4"/>
    <w:semiHidden/>
    <w:qFormat/>
    <w:rsid w:val="000629D5"/>
    <w:rPr>
      <w:color w:val="808080" w:themeColor="background1" w:themeShade="80"/>
    </w:rPr>
  </w:style>
  <w:style w:type="paragraph" w:customStyle="1" w:styleId="Direccin">
    <w:name w:val="Dirección"/>
    <w:basedOn w:val="Normal"/>
    <w:qFormat/>
    <w:rsid w:val="000629D5"/>
    <w:pPr>
      <w:spacing w:after="360"/>
      <w:contextualSpacing/>
    </w:pPr>
  </w:style>
  <w:style w:type="paragraph" w:customStyle="1" w:styleId="Informacindecontacto">
    <w:name w:val="Información de contacto"/>
    <w:basedOn w:val="Normal"/>
    <w:qFormat/>
    <w:rsid w:val="000629D5"/>
    <w:pPr>
      <w:contextualSpacing/>
    </w:pPr>
  </w:style>
  <w:style w:type="paragraph" w:styleId="Sinespaciado">
    <w:name w:val="No Spacing"/>
    <w:uiPriority w:val="1"/>
    <w:qFormat/>
    <w:rsid w:val="000629D5"/>
    <w:rPr>
      <w:sz w:val="22"/>
      <w:szCs w:val="22"/>
    </w:rPr>
  </w:style>
  <w:style w:type="paragraph" w:customStyle="1" w:styleId="paragraph">
    <w:name w:val="paragraph"/>
    <w:basedOn w:val="Normal"/>
    <w:rsid w:val="003A4F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3A4F38"/>
  </w:style>
  <w:style w:type="character" w:customStyle="1" w:styleId="eop">
    <w:name w:val="eop"/>
    <w:basedOn w:val="Fuentedeprrafopredeter"/>
    <w:rsid w:val="003A4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tra\AppData\Local\Microsoft\Office\16.0\DTS\es-ES%7b6EF7C8D8-D614-4E0B-B737-5AC2EF065A7A%7d\%7b6629F45B-D264-4BD5-A061-FB8A31B2E7FC%7dtf8892427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FF1715992C4A9781DA66606D83E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88E37-36D4-4152-B077-A156BA293C5B}"/>
      </w:docPartPr>
      <w:docPartBody>
        <w:p w:rsidR="0001259A" w:rsidRDefault="00B079C3">
          <w:pPr>
            <w:pStyle w:val="8FFF1715992C4A9781DA66606D83E37D"/>
          </w:pPr>
          <w:r w:rsidRPr="00846D4F">
            <w:rPr>
              <w:rStyle w:val="Ttulo2Car"/>
              <w:lang w:bidi="es-ES"/>
            </w:rPr>
            <w:t>CONTACTO</w:t>
          </w:r>
        </w:p>
      </w:docPartBody>
    </w:docPart>
    <w:docPart>
      <w:docPartPr>
        <w:name w:val="86FB77A78A2E44098E7EE3713EAE6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8F357-4DFA-4316-A102-01BE99BDA179}"/>
      </w:docPartPr>
      <w:docPartBody>
        <w:p w:rsidR="0001259A" w:rsidRDefault="00B079C3">
          <w:pPr>
            <w:pStyle w:val="86FB77A78A2E44098E7EE3713EAE63E1"/>
          </w:pPr>
          <w:r w:rsidRPr="004D3011">
            <w:rPr>
              <w:lang w:bidi="es-ES"/>
            </w:rPr>
            <w:t>TELÉFONO:</w:t>
          </w:r>
        </w:p>
      </w:docPartBody>
    </w:docPart>
    <w:docPart>
      <w:docPartPr>
        <w:name w:val="53B1465C891F4199957A2C4607D1A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C16B-A542-4751-8B6B-D347A1AF141F}"/>
      </w:docPartPr>
      <w:docPartBody>
        <w:p w:rsidR="0001259A" w:rsidRDefault="00B079C3">
          <w:pPr>
            <w:pStyle w:val="53B1465C891F4199957A2C4607D1A494"/>
          </w:pPr>
          <w:r w:rsidRPr="004D3011">
            <w:rPr>
              <w:lang w:bidi="es-ES"/>
            </w:rPr>
            <w:t>SITIO WEB:</w:t>
          </w:r>
        </w:p>
      </w:docPartBody>
    </w:docPart>
    <w:docPart>
      <w:docPartPr>
        <w:name w:val="2F19AECE258D45E3BEEDB5DD831DC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38066-D53C-42F9-913B-3D538B4D5B95}"/>
      </w:docPartPr>
      <w:docPartBody>
        <w:p w:rsidR="0001259A" w:rsidRDefault="00B079C3">
          <w:pPr>
            <w:pStyle w:val="2F19AECE258D45E3BEEDB5DD831DC064"/>
          </w:pPr>
          <w:r w:rsidRPr="004D3011">
            <w:rPr>
              <w:lang w:bidi="es-ES"/>
            </w:rPr>
            <w:t>CORREO ELECTRÓNICO: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C3"/>
    <w:rsid w:val="0001259A"/>
    <w:rsid w:val="001148FF"/>
    <w:rsid w:val="006B4E94"/>
    <w:rsid w:val="008E23B6"/>
    <w:rsid w:val="00B0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 w:val="20"/>
      <w:szCs w:val="26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 w:val="20"/>
      <w:szCs w:val="20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aps/>
      <w:sz w:val="20"/>
      <w:szCs w:val="26"/>
      <w:lang w:eastAsia="ja-JP"/>
    </w:rPr>
  </w:style>
  <w:style w:type="paragraph" w:customStyle="1" w:styleId="8FFF1715992C4A9781DA66606D83E37D">
    <w:name w:val="8FFF1715992C4A9781DA66606D83E37D"/>
  </w:style>
  <w:style w:type="paragraph" w:customStyle="1" w:styleId="86FB77A78A2E44098E7EE3713EAE63E1">
    <w:name w:val="86FB77A78A2E44098E7EE3713EAE63E1"/>
  </w:style>
  <w:style w:type="paragraph" w:customStyle="1" w:styleId="53B1465C891F4199957A2C4607D1A494">
    <w:name w:val="53B1465C891F4199957A2C4607D1A494"/>
  </w:style>
  <w:style w:type="paragraph" w:customStyle="1" w:styleId="2F19AECE258D45E3BEEDB5DD831DC064">
    <w:name w:val="2F19AECE258D45E3BEEDB5DD831DC064"/>
  </w:style>
  <w:style w:type="character" w:styleId="Hipervnculo">
    <w:name w:val="Hyperlink"/>
    <w:basedOn w:val="Fuentedeprrafopredeter"/>
    <w:uiPriority w:val="99"/>
    <w:rPr>
      <w:color w:val="C45911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DB4C328-8AFF-4A04-91B0-0A26918744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{6629F45B-D264-4BD5-A061-FB8A31B2E7FC}tf88924273_win32</Template>
  <TotalTime>0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2021-11-19T17:18:00Z</dcterms:created>
  <dcterms:modified xsi:type="dcterms:W3CDTF">2021-11-19T17:22:00Z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